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519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1"/>
        <w:gridCol w:w="198"/>
        <w:gridCol w:w="2401"/>
        <w:gridCol w:w="1843"/>
        <w:gridCol w:w="2418"/>
        <w:gridCol w:w="379"/>
      </w:tblGrid>
      <w:tr w:rsidR="00E204FF" w:rsidRPr="00E204FF" w:rsidTr="00471C35">
        <w:trPr>
          <w:gridAfter w:val="1"/>
          <w:wAfter w:w="197" w:type="pct"/>
          <w:trHeight w:val="96"/>
        </w:trPr>
        <w:tc>
          <w:tcPr>
            <w:tcW w:w="1337" w:type="pct"/>
            <w:gridSpan w:val="2"/>
            <w:vAlign w:val="bottom"/>
          </w:tcPr>
          <w:p w:rsidR="00E204FF" w:rsidRPr="00E204FF" w:rsidRDefault="00E204FF" w:rsidP="00E204FF">
            <w:pPr>
              <w:pStyle w:val="Sansinterligne"/>
              <w:rPr>
                <w:sz w:val="8"/>
              </w:rPr>
            </w:pPr>
          </w:p>
        </w:tc>
        <w:tc>
          <w:tcPr>
            <w:tcW w:w="3466" w:type="pct"/>
            <w:gridSpan w:val="3"/>
            <w:vAlign w:val="bottom"/>
          </w:tcPr>
          <w:p w:rsidR="00E204FF" w:rsidRPr="00E204FF" w:rsidRDefault="00E204FF" w:rsidP="00E204FF">
            <w:pPr>
              <w:pStyle w:val="Sansinterligne"/>
              <w:rPr>
                <w:sz w:val="8"/>
              </w:rPr>
            </w:pPr>
          </w:p>
        </w:tc>
      </w:tr>
      <w:tr w:rsidR="00E204FF" w:rsidRPr="00846B76" w:rsidTr="00471C35">
        <w:trPr>
          <w:gridAfter w:val="1"/>
          <w:wAfter w:w="197" w:type="pct"/>
          <w:trHeight w:val="591"/>
        </w:trPr>
        <w:tc>
          <w:tcPr>
            <w:tcW w:w="4803" w:type="pct"/>
            <w:gridSpan w:val="5"/>
            <w:shd w:val="clear" w:color="auto" w:fill="731F1C" w:themeFill="accent5"/>
          </w:tcPr>
          <w:p w:rsidR="00E204FF" w:rsidRPr="00E204FF" w:rsidRDefault="00A45252" w:rsidP="00A45252">
            <w:pPr>
              <w:pStyle w:val="Titre1"/>
              <w:outlineLvl w:val="0"/>
            </w:pPr>
            <w:r>
              <w:t>Coordon</w:t>
            </w:r>
            <w:r w:rsidR="00471C35">
              <w:t>n</w:t>
            </w:r>
            <w:r>
              <w:t>ées personnelles</w:t>
            </w:r>
          </w:p>
        </w:tc>
      </w:tr>
      <w:tr w:rsidR="00471C35" w:rsidRPr="00846B76" w:rsidTr="00471C35">
        <w:trPr>
          <w:gridAfter w:val="1"/>
          <w:wAfter w:w="197" w:type="pct"/>
          <w:trHeight w:val="591"/>
        </w:trPr>
        <w:tc>
          <w:tcPr>
            <w:tcW w:w="4803" w:type="pct"/>
            <w:gridSpan w:val="5"/>
            <w:shd w:val="clear" w:color="auto" w:fill="731F1C" w:themeFill="accent5"/>
          </w:tcPr>
          <w:p w:rsidR="00471C35" w:rsidRDefault="00471C35" w:rsidP="00A45252">
            <w:pPr>
              <w:pStyle w:val="Titre1"/>
              <w:outlineLvl w:val="0"/>
            </w:pPr>
          </w:p>
        </w:tc>
      </w:tr>
      <w:tr w:rsidR="00E204FF" w:rsidRPr="00846B76" w:rsidTr="00471C35">
        <w:trPr>
          <w:gridAfter w:val="1"/>
          <w:wAfter w:w="197" w:type="pct"/>
          <w:trHeight w:val="591"/>
        </w:trPr>
        <w:tc>
          <w:tcPr>
            <w:tcW w:w="1337" w:type="pct"/>
            <w:gridSpan w:val="2"/>
            <w:vAlign w:val="bottom"/>
          </w:tcPr>
          <w:p w:rsidR="00471C35" w:rsidRDefault="00471C35" w:rsidP="00A45252">
            <w:pPr>
              <w:pStyle w:val="Retraitnormal"/>
            </w:pPr>
          </w:p>
          <w:p w:rsidR="00471C35" w:rsidRDefault="00471C35" w:rsidP="00A45252">
            <w:pPr>
              <w:pStyle w:val="Retraitnormal"/>
            </w:pPr>
          </w:p>
          <w:p w:rsidR="00471C35" w:rsidRDefault="00471C35" w:rsidP="00A45252">
            <w:pPr>
              <w:pStyle w:val="Retraitnormal"/>
            </w:pPr>
          </w:p>
          <w:p w:rsidR="00E204FF" w:rsidRDefault="00A45252" w:rsidP="00A45252">
            <w:pPr>
              <w:pStyle w:val="Retraitnormal"/>
            </w:pPr>
            <w:r>
              <w:t>Nom</w:t>
            </w:r>
          </w:p>
        </w:tc>
        <w:tc>
          <w:tcPr>
            <w:tcW w:w="3466" w:type="pct"/>
            <w:gridSpan w:val="3"/>
            <w:tcBorders>
              <w:bottom w:val="single" w:sz="4" w:space="0" w:color="auto"/>
            </w:tcBorders>
            <w:vAlign w:val="bottom"/>
          </w:tcPr>
          <w:p w:rsidR="00E204FF" w:rsidRPr="00846B76" w:rsidRDefault="00E204FF" w:rsidP="00E204FF">
            <w:pPr>
              <w:spacing w:before="240"/>
            </w:pPr>
          </w:p>
        </w:tc>
      </w:tr>
      <w:tr w:rsidR="00E204FF" w:rsidRPr="00846B76" w:rsidTr="00471C35">
        <w:trPr>
          <w:gridAfter w:val="1"/>
          <w:wAfter w:w="197" w:type="pct"/>
          <w:trHeight w:val="578"/>
        </w:trPr>
        <w:tc>
          <w:tcPr>
            <w:tcW w:w="1234" w:type="pct"/>
            <w:vAlign w:val="bottom"/>
          </w:tcPr>
          <w:p w:rsidR="00E204FF" w:rsidRDefault="00A45252" w:rsidP="00A45252">
            <w:pPr>
              <w:pStyle w:val="Retraitnormal"/>
            </w:pPr>
            <w:r>
              <w:t>Prénom</w:t>
            </w:r>
          </w:p>
        </w:tc>
        <w:tc>
          <w:tcPr>
            <w:tcW w:w="3569" w:type="pct"/>
            <w:gridSpan w:val="4"/>
            <w:tcBorders>
              <w:bottom w:val="single" w:sz="4" w:space="0" w:color="auto"/>
            </w:tcBorders>
            <w:vAlign w:val="bottom"/>
          </w:tcPr>
          <w:p w:rsidR="00E204FF" w:rsidRPr="00846B76" w:rsidRDefault="00E204FF" w:rsidP="00E204FF">
            <w:pPr>
              <w:spacing w:before="240"/>
            </w:pPr>
          </w:p>
        </w:tc>
      </w:tr>
      <w:tr w:rsidR="00E204FF" w:rsidRPr="00846B76" w:rsidTr="00471C35">
        <w:trPr>
          <w:gridAfter w:val="1"/>
          <w:wAfter w:w="197" w:type="pct"/>
          <w:trHeight w:val="591"/>
        </w:trPr>
        <w:sdt>
          <w:sdtPr>
            <w:id w:val="83577009"/>
            <w:placeholder>
              <w:docPart w:val="3FBB5316E701464F8798F85354F1E0ED"/>
            </w:placeholder>
            <w:temporary/>
            <w:showingPlcHdr/>
          </w:sdtPr>
          <w:sdtContent>
            <w:tc>
              <w:tcPr>
                <w:tcW w:w="1234" w:type="pct"/>
                <w:vAlign w:val="bottom"/>
              </w:tcPr>
              <w:p w:rsidR="00E204FF" w:rsidRPr="00846B76" w:rsidRDefault="00E204FF" w:rsidP="00E204FF">
                <w:pPr>
                  <w:pStyle w:val="Retraitnormal"/>
                </w:pPr>
                <w:r w:rsidRPr="00B32A93">
                  <w:rPr>
                    <w:lang w:bidi="fr-FR"/>
                  </w:rPr>
                  <w:t>Téléphone</w:t>
                </w:r>
              </w:p>
            </w:tc>
          </w:sdtContent>
        </w:sdt>
        <w:tc>
          <w:tcPr>
            <w:tcW w:w="1352" w:type="pct"/>
            <w:gridSpan w:val="2"/>
            <w:tcBorders>
              <w:bottom w:val="single" w:sz="4" w:space="0" w:color="auto"/>
            </w:tcBorders>
            <w:vAlign w:val="bottom"/>
          </w:tcPr>
          <w:p w:rsidR="00E204FF" w:rsidRPr="00846B76" w:rsidRDefault="00E204FF" w:rsidP="00E204FF">
            <w:pPr>
              <w:spacing w:before="240"/>
            </w:pPr>
          </w:p>
        </w:tc>
        <w:sdt>
          <w:sdtPr>
            <w:id w:val="-1074967882"/>
            <w:placeholder>
              <w:docPart w:val="4DD87716ED184B0BBE706B755BA2F757"/>
            </w:placeholder>
            <w:temporary/>
            <w:showingPlcHdr/>
          </w:sdtPr>
          <w:sdtContent>
            <w:tc>
              <w:tcPr>
                <w:tcW w:w="959" w:type="pct"/>
                <w:vAlign w:val="bottom"/>
              </w:tcPr>
              <w:p w:rsidR="00E204FF" w:rsidRPr="00846B76" w:rsidRDefault="00E204FF" w:rsidP="00E204FF">
                <w:pPr>
                  <w:spacing w:before="120"/>
                </w:pPr>
                <w:r>
                  <w:rPr>
                    <w:lang w:bidi="fr-FR"/>
                  </w:rPr>
                  <w:t>Téléphone 2</w:t>
                </w:r>
              </w:p>
            </w:tc>
          </w:sdtContent>
        </w:sdt>
        <w:tc>
          <w:tcPr>
            <w:tcW w:w="1258" w:type="pct"/>
            <w:tcBorders>
              <w:bottom w:val="single" w:sz="4" w:space="0" w:color="auto"/>
            </w:tcBorders>
            <w:vAlign w:val="bottom"/>
          </w:tcPr>
          <w:p w:rsidR="00E204FF" w:rsidRPr="00846B76" w:rsidRDefault="00E204FF" w:rsidP="00E204FF">
            <w:pPr>
              <w:spacing w:before="240"/>
            </w:pPr>
          </w:p>
        </w:tc>
      </w:tr>
      <w:tr w:rsidR="00E204FF" w:rsidRPr="00846B76" w:rsidTr="00471C35">
        <w:trPr>
          <w:gridAfter w:val="1"/>
          <w:wAfter w:w="197" w:type="pct"/>
          <w:trHeight w:val="578"/>
        </w:trPr>
        <w:sdt>
          <w:sdtPr>
            <w:id w:val="-965116832"/>
            <w:placeholder>
              <w:docPart w:val="D318933D8EED4F23B98F490994B7D8ED"/>
            </w:placeholder>
            <w:temporary/>
            <w:showingPlcHdr/>
          </w:sdtPr>
          <w:sdtContent>
            <w:tc>
              <w:tcPr>
                <w:tcW w:w="1234" w:type="pct"/>
                <w:vAlign w:val="bottom"/>
              </w:tcPr>
              <w:p w:rsidR="00E204FF" w:rsidRPr="00846B76" w:rsidRDefault="00E204FF" w:rsidP="00E204FF">
                <w:pPr>
                  <w:pStyle w:val="Retraitnormal"/>
                </w:pPr>
                <w:r w:rsidRPr="00B32A93">
                  <w:rPr>
                    <w:lang w:bidi="fr-FR"/>
                  </w:rPr>
                  <w:t>Adresse e-mail</w:t>
                </w:r>
              </w:p>
            </w:tc>
          </w:sdtContent>
        </w:sdt>
        <w:tc>
          <w:tcPr>
            <w:tcW w:w="3569" w:type="pct"/>
            <w:gridSpan w:val="4"/>
            <w:tcBorders>
              <w:bottom w:val="single" w:sz="4" w:space="0" w:color="auto"/>
            </w:tcBorders>
            <w:vAlign w:val="bottom"/>
          </w:tcPr>
          <w:p w:rsidR="00E204FF" w:rsidRPr="00846B76" w:rsidRDefault="00E204FF" w:rsidP="00E204FF">
            <w:pPr>
              <w:spacing w:before="240"/>
            </w:pPr>
          </w:p>
        </w:tc>
      </w:tr>
      <w:tr w:rsidR="00E204FF" w:rsidRPr="00E204FF" w:rsidTr="00471C35">
        <w:trPr>
          <w:gridAfter w:val="1"/>
          <w:wAfter w:w="197" w:type="pct"/>
          <w:trHeight w:val="96"/>
        </w:trPr>
        <w:tc>
          <w:tcPr>
            <w:tcW w:w="4803" w:type="pct"/>
            <w:gridSpan w:val="5"/>
          </w:tcPr>
          <w:p w:rsidR="00E204FF" w:rsidRPr="00E204FF" w:rsidRDefault="00E204FF" w:rsidP="00E204FF">
            <w:pPr>
              <w:pStyle w:val="Sansinterligne"/>
              <w:rPr>
                <w:sz w:val="8"/>
              </w:rPr>
            </w:pPr>
          </w:p>
        </w:tc>
      </w:tr>
      <w:tr w:rsidR="00A45252" w:rsidRPr="00846B76" w:rsidTr="00471C35">
        <w:trPr>
          <w:trHeight w:val="1101"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vAlign w:val="bottom"/>
          </w:tcPr>
          <w:p w:rsidR="00A45252" w:rsidRDefault="00A45252" w:rsidP="00A45252">
            <w:r>
              <w:t xml:space="preserve">      Adresse</w:t>
            </w:r>
          </w:p>
          <w:p w:rsidR="00471C35" w:rsidRPr="00846B76" w:rsidRDefault="00471C35" w:rsidP="00A45252"/>
        </w:tc>
      </w:tr>
      <w:tr w:rsidR="00A45252" w:rsidRPr="00846B76" w:rsidTr="00471C35">
        <w:trPr>
          <w:trHeight w:val="550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45252" w:rsidRPr="00846B76" w:rsidRDefault="00A45252" w:rsidP="00611F56"/>
        </w:tc>
      </w:tr>
      <w:tr w:rsidR="00471C35" w:rsidRPr="00846B76" w:rsidTr="00471C35">
        <w:trPr>
          <w:trHeight w:val="550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71C35" w:rsidRPr="00846B76" w:rsidRDefault="00471C35" w:rsidP="00611F56"/>
        </w:tc>
      </w:tr>
      <w:tr w:rsidR="00471C35" w:rsidRPr="00846B76" w:rsidTr="00471C35">
        <w:trPr>
          <w:trHeight w:val="550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71C35" w:rsidRPr="00846B76" w:rsidRDefault="00471C35" w:rsidP="00611F56"/>
        </w:tc>
      </w:tr>
      <w:tr w:rsidR="00471C35" w:rsidRPr="00846B76" w:rsidTr="00471C35">
        <w:trPr>
          <w:trHeight w:val="550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71C35" w:rsidRPr="00846B76" w:rsidRDefault="00471C35" w:rsidP="00611F56"/>
        </w:tc>
      </w:tr>
    </w:tbl>
    <w:p w:rsidR="000172E5" w:rsidRDefault="000172E5" w:rsidP="00E204FF">
      <w:pPr>
        <w:pStyle w:val="Sansinterligne"/>
      </w:pPr>
    </w:p>
    <w:p w:rsidR="00471C35" w:rsidRDefault="00471C35" w:rsidP="00E204FF">
      <w:pPr>
        <w:pStyle w:val="Sansinterligne"/>
      </w:pPr>
    </w:p>
    <w:p w:rsidR="00471C35" w:rsidRDefault="00471C35" w:rsidP="00E204FF">
      <w:pPr>
        <w:pStyle w:val="Sansinterligne"/>
      </w:pPr>
    </w:p>
    <w:p w:rsidR="00471C35" w:rsidRDefault="00471C35" w:rsidP="00E204FF">
      <w:pPr>
        <w:pStyle w:val="Sansinterligne"/>
      </w:pPr>
    </w:p>
    <w:p w:rsidR="00471C35" w:rsidRDefault="00471C35" w:rsidP="00E204FF">
      <w:pPr>
        <w:pStyle w:val="Sansinterligne"/>
      </w:pPr>
    </w:p>
    <w:p w:rsidR="00471C35" w:rsidRDefault="00471C35" w:rsidP="00E204FF">
      <w:pPr>
        <w:pStyle w:val="Sansinterligne"/>
      </w:pPr>
    </w:p>
    <w:p w:rsidR="00471C35" w:rsidRDefault="00471C35" w:rsidP="00E204FF">
      <w:pPr>
        <w:pStyle w:val="Sansinterligne"/>
      </w:pPr>
    </w:p>
    <w:p w:rsidR="00471C35" w:rsidRPr="00471C35" w:rsidRDefault="00471C35" w:rsidP="00471C35">
      <w:pPr>
        <w:pStyle w:val="Sansinterligne"/>
        <w:jc w:val="center"/>
        <w:rPr>
          <w:rFonts w:asciiTheme="majorHAnsi" w:hAnsiTheme="majorHAnsi"/>
          <w:sz w:val="28"/>
        </w:rPr>
      </w:pPr>
      <w:r w:rsidRPr="00471C35">
        <w:rPr>
          <w:rFonts w:asciiTheme="majorHAnsi" w:hAnsiTheme="majorHAnsi"/>
          <w:sz w:val="28"/>
        </w:rPr>
        <w:t xml:space="preserve">Animateur responsable : Johan </w:t>
      </w:r>
      <w:proofErr w:type="spellStart"/>
      <w:r w:rsidRPr="00471C35">
        <w:rPr>
          <w:rFonts w:asciiTheme="majorHAnsi" w:hAnsiTheme="majorHAnsi"/>
          <w:sz w:val="28"/>
        </w:rPr>
        <w:t>Boeykens</w:t>
      </w:r>
      <w:proofErr w:type="spellEnd"/>
      <w:r w:rsidRPr="00471C35">
        <w:rPr>
          <w:rFonts w:asciiTheme="majorHAnsi" w:hAnsiTheme="majorHAnsi"/>
          <w:sz w:val="28"/>
        </w:rPr>
        <w:t xml:space="preserve"> – Rue des Nobles, 32 – 6530 THUIN </w:t>
      </w:r>
      <w:hyperlink r:id="rId10" w:history="1">
        <w:r w:rsidRPr="00471C35">
          <w:rPr>
            <w:rStyle w:val="Lienhypertexte"/>
            <w:rFonts w:asciiTheme="majorHAnsi" w:hAnsiTheme="majorHAnsi"/>
            <w:sz w:val="28"/>
          </w:rPr>
          <w:t>johan.boeykens@cchautesambre.be</w:t>
        </w:r>
      </w:hyperlink>
      <w:r w:rsidRPr="00471C35">
        <w:rPr>
          <w:rFonts w:asciiTheme="majorHAnsi" w:hAnsiTheme="majorHAnsi"/>
          <w:sz w:val="28"/>
        </w:rPr>
        <w:t xml:space="preserve"> - 0476/28.59.85</w:t>
      </w:r>
    </w:p>
    <w:sectPr w:rsidR="00471C35" w:rsidRPr="00471C35" w:rsidSect="00FC2768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49B6" w:rsidRDefault="001C49B6" w:rsidP="000172E5">
      <w:pPr>
        <w:spacing w:after="0" w:line="240" w:lineRule="auto"/>
      </w:pPr>
      <w:r>
        <w:separator/>
      </w:r>
    </w:p>
  </w:endnote>
  <w:endnote w:type="continuationSeparator" w:id="0">
    <w:p w:rsidR="001C49B6" w:rsidRDefault="001C49B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0B6131-3361-4A57-AAE3-5631E260567C}"/>
    <w:embedBold r:id="rId2" w:fontKey="{F1BB20C1-B04B-4B74-A4CF-3EAC6EB4E08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AAE9EFB-C844-4B37-99D7-E45733B07C19}"/>
    <w:embedBold r:id="rId4" w:fontKey="{125DCD5C-3785-4A7A-8614-A1D4129A9CCE}"/>
    <w:embedItalic r:id="rId5" w:fontKey="{3AAD1EF0-6397-4895-B25D-9E5D42B33404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11C2B55-1728-41D7-B447-FD9F9795C8F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AD3A7A0-5F31-4029-B022-A302FE8011A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C35" w:rsidRDefault="00471C35">
    <w:pPr>
      <w:pStyle w:val="Pieddepage"/>
    </w:pPr>
    <w:r>
      <w:rPr>
        <w:noProof/>
        <w:lang w:eastAsia="fr-FR"/>
      </w:rPr>
      <w:drawing>
        <wp:inline distT="0" distB="0" distL="0" distR="0">
          <wp:extent cx="5731510" cy="1233805"/>
          <wp:effectExtent l="19050" t="0" r="2540" b="0"/>
          <wp:docPr id="2" name="Image 1" descr="Bas de page c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 de page copi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1233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49B6" w:rsidRDefault="001C49B6" w:rsidP="000172E5">
      <w:pPr>
        <w:spacing w:after="0" w:line="240" w:lineRule="auto"/>
      </w:pPr>
      <w:r>
        <w:separator/>
      </w:r>
    </w:p>
  </w:footnote>
  <w:footnote w:type="continuationSeparator" w:id="0">
    <w:p w:rsidR="001C49B6" w:rsidRDefault="001C49B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1343"/>
      <w:gridCol w:w="7899"/>
    </w:tblGrid>
    <w:tr w:rsidR="00B337A2" w:rsidRPr="00B337A2" w:rsidTr="00384B05">
      <w:trPr>
        <w:trHeight w:val="990"/>
      </w:trPr>
      <w:tc>
        <w:tcPr>
          <w:tcW w:w="1350" w:type="dxa"/>
          <w:vAlign w:val="center"/>
        </w:tcPr>
        <w:p w:rsidR="00B337A2" w:rsidRPr="00B337A2" w:rsidRDefault="00A45252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  <w:lang w:eastAsia="fr-FR"/>
            </w:rPr>
            <w:drawing>
              <wp:inline distT="0" distB="0" distL="0" distR="0">
                <wp:extent cx="519850" cy="465826"/>
                <wp:effectExtent l="19050" t="0" r="0" b="0"/>
                <wp:docPr id="1" name="Image 0" descr="LOGO_CCHS_2019_ORAN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CHS_2019_ORANGE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174" cy="4661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B337A2" w:rsidRPr="00E204FF" w:rsidRDefault="00A45252" w:rsidP="00E204FF">
          <w:pPr>
            <w:pStyle w:val="En-tte"/>
          </w:pPr>
          <w:r>
            <w:t>Fiche d’inscription à l’atelier photo 2021</w:t>
          </w:r>
        </w:p>
      </w:tc>
    </w:tr>
  </w:tbl>
  <w:p w:rsidR="000172E5" w:rsidRPr="00311D4F" w:rsidRDefault="000172E5" w:rsidP="00311D4F">
    <w:pPr>
      <w:pStyle w:val="Sansinterlig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removePersonalInformation/>
  <w:removeDateAndTime/>
  <w:displayBackgroundShape/>
  <w:embedTrueTypeFonts/>
  <w:proofState w:spelling="clean" w:grammar="clean"/>
  <w:attachedTemplate r:id="rId1"/>
  <w:stylePaneFormatFilter w:val="5804"/>
  <w:stylePaneSortMethod w:val="0000"/>
  <w:defaultTabStop w:val="720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71C35"/>
    <w:rsid w:val="000172E5"/>
    <w:rsid w:val="00052382"/>
    <w:rsid w:val="0006568A"/>
    <w:rsid w:val="00076F0F"/>
    <w:rsid w:val="00084253"/>
    <w:rsid w:val="000D1F49"/>
    <w:rsid w:val="001036CE"/>
    <w:rsid w:val="001727CA"/>
    <w:rsid w:val="001B663D"/>
    <w:rsid w:val="001C49B6"/>
    <w:rsid w:val="002164B2"/>
    <w:rsid w:val="002C56E6"/>
    <w:rsid w:val="00311D4F"/>
    <w:rsid w:val="00344849"/>
    <w:rsid w:val="00361E11"/>
    <w:rsid w:val="003F0847"/>
    <w:rsid w:val="0040090B"/>
    <w:rsid w:val="0046302A"/>
    <w:rsid w:val="00471C35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3739C"/>
    <w:rsid w:val="007147D7"/>
    <w:rsid w:val="00721761"/>
    <w:rsid w:val="00745184"/>
    <w:rsid w:val="00770F25"/>
    <w:rsid w:val="007A1FF2"/>
    <w:rsid w:val="007A35A8"/>
    <w:rsid w:val="007B0A85"/>
    <w:rsid w:val="007C6A52"/>
    <w:rsid w:val="007D63B3"/>
    <w:rsid w:val="007F49CC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370A8"/>
    <w:rsid w:val="00A45252"/>
    <w:rsid w:val="00B337A2"/>
    <w:rsid w:val="00BD4753"/>
    <w:rsid w:val="00BD5CB1"/>
    <w:rsid w:val="00BD7653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B3B58"/>
    <w:rsid w:val="00EC7359"/>
    <w:rsid w:val="00EE3054"/>
    <w:rsid w:val="00F00606"/>
    <w:rsid w:val="00F01256"/>
    <w:rsid w:val="00F12965"/>
    <w:rsid w:val="00F37152"/>
    <w:rsid w:val="00FC2768"/>
    <w:rsid w:val="00FC7475"/>
    <w:rsid w:val="00FE7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4525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52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johan.boeykens@cchautesambre.b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ER\AppData\Local\Temp\tf22359646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FBB5316E701464F8798F85354F1E0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572A79-BF7C-4148-8260-2FB60FB7A3D7}"/>
      </w:docPartPr>
      <w:docPartBody>
        <w:p w:rsidR="00000000" w:rsidRDefault="00062F52">
          <w:pPr>
            <w:pStyle w:val="3FBB5316E701464F8798F85354F1E0ED"/>
          </w:pPr>
          <w:r w:rsidRPr="00B32A93">
            <w:rPr>
              <w:lang w:bidi="fr-FR"/>
            </w:rPr>
            <w:t>Téléphone</w:t>
          </w:r>
        </w:p>
      </w:docPartBody>
    </w:docPart>
    <w:docPart>
      <w:docPartPr>
        <w:name w:val="4DD87716ED184B0BBE706B755BA2F7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FE0D2D-93EF-4496-A4EF-12042661D70E}"/>
      </w:docPartPr>
      <w:docPartBody>
        <w:p w:rsidR="00000000" w:rsidRDefault="00062F52">
          <w:pPr>
            <w:pStyle w:val="4DD87716ED184B0BBE706B755BA2F757"/>
          </w:pPr>
          <w:r>
            <w:rPr>
              <w:lang w:bidi="fr-FR"/>
            </w:rPr>
            <w:t>Téléphone 2</w:t>
          </w:r>
        </w:p>
      </w:docPartBody>
    </w:docPart>
    <w:docPart>
      <w:docPartPr>
        <w:name w:val="D318933D8EED4F23B98F490994B7D8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530474A-7B9E-4A24-AD52-3B77CB5C76C1}"/>
      </w:docPartPr>
      <w:docPartBody>
        <w:p w:rsidR="00000000" w:rsidRDefault="00062F52">
          <w:pPr>
            <w:pStyle w:val="D318933D8EED4F23B98F490994B7D8ED"/>
          </w:pPr>
          <w:r w:rsidRPr="00B32A93">
            <w:rPr>
              <w:lang w:bidi="fr-FR"/>
            </w:rPr>
            <w:t>Adresse e-mail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F1514"/>
    <w:rsid w:val="00062F52"/>
    <w:rsid w:val="007F1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11D9669DF0BB405CABC772933B9A811F">
    <w:name w:val="11D9669DF0BB405CABC772933B9A811F"/>
  </w:style>
  <w:style w:type="paragraph" w:customStyle="1" w:styleId="5A887C0B3DBE49B0ADE092670FD17A01">
    <w:name w:val="5A887C0B3DBE49B0ADE092670FD17A01"/>
  </w:style>
  <w:style w:type="paragraph" w:customStyle="1" w:styleId="22CF39E5C95A4863AC8D5F0DBBCDD14F">
    <w:name w:val="22CF39E5C95A4863AC8D5F0DBBCDD14F"/>
  </w:style>
  <w:style w:type="paragraph" w:customStyle="1" w:styleId="03502DEF53E64493BDC229269348171F">
    <w:name w:val="03502DEF53E64493BDC229269348171F"/>
  </w:style>
  <w:style w:type="paragraph" w:customStyle="1" w:styleId="C420C13D5EBD49E3A4BD02416FF53F37">
    <w:name w:val="C420C13D5EBD49E3A4BD02416FF53F37"/>
  </w:style>
  <w:style w:type="paragraph" w:customStyle="1" w:styleId="848D05BD54C3475D9824C43E4DDBBD52">
    <w:name w:val="848D05BD54C3475D9824C43E4DDBBD52"/>
  </w:style>
  <w:style w:type="paragraph" w:customStyle="1" w:styleId="0C72304804194313BFC0AF3C99E5E63B">
    <w:name w:val="0C72304804194313BFC0AF3C99E5E63B"/>
  </w:style>
  <w:style w:type="paragraph" w:customStyle="1" w:styleId="F2489155D1754BE5A12FA850A552160D">
    <w:name w:val="F2489155D1754BE5A12FA850A552160D"/>
  </w:style>
  <w:style w:type="paragraph" w:customStyle="1" w:styleId="65212BAA093C445CA4369C9499556FEB">
    <w:name w:val="65212BAA093C445CA4369C9499556FEB"/>
  </w:style>
  <w:style w:type="paragraph" w:customStyle="1" w:styleId="7AA0DDCD36C64829B9B5519FF3824396">
    <w:name w:val="7AA0DDCD36C64829B9B5519FF3824396"/>
  </w:style>
  <w:style w:type="paragraph" w:customStyle="1" w:styleId="AA7DC54FF7534C1480DFE782271ADF2C">
    <w:name w:val="AA7DC54FF7534C1480DFE782271ADF2C"/>
  </w:style>
  <w:style w:type="paragraph" w:customStyle="1" w:styleId="851E487CA98440458ED433481B256189">
    <w:name w:val="851E487CA98440458ED433481B256189"/>
  </w:style>
  <w:style w:type="paragraph" w:customStyle="1" w:styleId="3FBB5316E701464F8798F85354F1E0ED">
    <w:name w:val="3FBB5316E701464F8798F85354F1E0ED"/>
  </w:style>
  <w:style w:type="paragraph" w:customStyle="1" w:styleId="4DD87716ED184B0BBE706B755BA2F757">
    <w:name w:val="4DD87716ED184B0BBE706B755BA2F757"/>
  </w:style>
  <w:style w:type="paragraph" w:customStyle="1" w:styleId="D318933D8EED4F23B98F490994B7D8ED">
    <w:name w:val="D318933D8EED4F23B98F490994B7D8ED"/>
  </w:style>
  <w:style w:type="paragraph" w:customStyle="1" w:styleId="06551AF103BF40188CDA9882D89707BC">
    <w:name w:val="06551AF103BF40188CDA9882D89707BC"/>
  </w:style>
  <w:style w:type="paragraph" w:customStyle="1" w:styleId="EA2F82DA56A84301ADC75653AB429B27">
    <w:name w:val="EA2F82DA56A84301ADC75653AB429B27"/>
  </w:style>
  <w:style w:type="paragraph" w:styleId="Pieddepage">
    <w:name w:val="footer"/>
    <w:basedOn w:val="Normal"/>
    <w:link w:val="PieddepageCar"/>
    <w:uiPriority w:val="99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Pr>
      <w:rFonts w:eastAsiaTheme="minorHAnsi"/>
      <w:sz w:val="18"/>
      <w:szCs w:val="24"/>
      <w:lang w:eastAsia="en-US"/>
    </w:rPr>
  </w:style>
  <w:style w:type="paragraph" w:customStyle="1" w:styleId="8BE64D419D434CCB877B7C7467177E71">
    <w:name w:val="8BE64D419D434CCB877B7C7467177E71"/>
  </w:style>
  <w:style w:type="paragraph" w:customStyle="1" w:styleId="C6C13D3CBDDE4CDA95EC76D0E4773989">
    <w:name w:val="C6C13D3CBDDE4CDA95EC76D0E4773989"/>
    <w:rsid w:val="007F151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tf22359646_win32.dotx</Template>
  <TotalTime>0</TotalTime>
  <Pages>1</Pages>
  <Words>47</Words>
  <Characters>259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2021-03-03T11:18:00Z</dcterms:created>
  <dcterms:modified xsi:type="dcterms:W3CDTF">2021-03-03T11:38:00Z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